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5F3902" w14:textId="77777777" w:rsidR="00CA22FF" w:rsidRDefault="00CA22FF">
      <w:bookmarkStart w:id="0" w:name="_GoBack"/>
      <w:bookmarkEnd w:id="0"/>
    </w:p>
    <w:tbl>
      <w:tblPr>
        <w:tblStyle w:val="Tabellrutenett"/>
        <w:tblpPr w:leftFromText="142" w:rightFromText="142" w:vertAnchor="page" w:tblpY="351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1"/>
      </w:tblGrid>
      <w:tr w:rsidR="005B15AA" w:rsidRPr="005B15AA" w14:paraId="79B40EDF" w14:textId="77777777" w:rsidTr="009918F4">
        <w:trPr>
          <w:trHeight w:val="680"/>
        </w:trPr>
        <w:sdt>
          <w:sdtPr>
            <w:alias w:val="Fornavn Etternavn"/>
            <w:tag w:val="Fornavn Etternavn"/>
            <w:id w:val="397793143"/>
            <w:placeholder>
              <w:docPart w:val="F1511A7D96784D3CA2CFCB77C2786B7E"/>
            </w:placeholder>
            <w:showingPlcHdr/>
            <w:text w:multiLine="1"/>
          </w:sdtPr>
          <w:sdtEndPr/>
          <w:sdtContent>
            <w:tc>
              <w:tcPr>
                <w:tcW w:w="6091" w:type="dxa"/>
                <w:tcBorders>
                  <w:bottom w:val="single" w:sz="4" w:space="0" w:color="DD1936" w:themeColor="text2"/>
                </w:tcBorders>
              </w:tcPr>
              <w:p w14:paraId="221AD041" w14:textId="77777777" w:rsidR="005B15AA" w:rsidRPr="005B15AA" w:rsidRDefault="00FF34E2" w:rsidP="009918F4">
                <w:r w:rsidRPr="00FF34E2">
                  <w:rPr>
                    <w:rStyle w:val="Plassholdertekst"/>
                    <w:color w:val="000000" w:themeColor="text1"/>
                  </w:rPr>
                  <w:t>[Fornavn Etternavn]</w:t>
                </w:r>
              </w:p>
            </w:tc>
          </w:sdtContent>
        </w:sdt>
      </w:tr>
      <w:tr w:rsidR="00181161" w:rsidRPr="005B15AA" w14:paraId="305F9E1A" w14:textId="77777777" w:rsidTr="009918F4">
        <w:trPr>
          <w:trHeight w:val="916"/>
        </w:trPr>
        <w:tc>
          <w:tcPr>
            <w:tcW w:w="6091" w:type="dxa"/>
            <w:tcBorders>
              <w:top w:val="single" w:sz="4" w:space="0" w:color="DD1936" w:themeColor="text2"/>
              <w:bottom w:val="single" w:sz="4" w:space="0" w:color="DD1936" w:themeColor="text2"/>
            </w:tcBorders>
          </w:tcPr>
          <w:p w14:paraId="0BAB893C" w14:textId="77777777" w:rsidR="00CA22FF" w:rsidRPr="00CA22FF" w:rsidRDefault="000C081C" w:rsidP="00CA22FF">
            <w:pPr>
              <w:pStyle w:val="Tittel"/>
              <w:framePr w:hSpace="0" w:wrap="auto" w:vAnchor="margin" w:yAlign="inline"/>
              <w:suppressOverlap w:val="0"/>
            </w:pPr>
            <w:sdt>
              <w:sdtPr>
                <w:alias w:val="Tittel"/>
                <w:tag w:val="Tittel"/>
                <w:id w:val="197677646"/>
                <w:placeholder>
                  <w:docPart w:val="B904AF39EC07432E8AB089A9329C33BF"/>
                </w:placeholder>
                <w:showingPlcHdr/>
                <w:text w:multiLine="1"/>
              </w:sdtPr>
              <w:sdtEndPr/>
              <w:sdtContent>
                <w:r w:rsidR="00FF34E2" w:rsidRPr="00FF34E2">
                  <w:rPr>
                    <w:rStyle w:val="Plassholdertekst"/>
                    <w:color w:val="DD1936" w:themeColor="text2"/>
                  </w:rPr>
                  <w:t>[Tittel]</w:t>
                </w:r>
              </w:sdtContent>
            </w:sdt>
          </w:p>
          <w:p w14:paraId="4EBC7EF7" w14:textId="77777777" w:rsidR="00CA22FF" w:rsidRPr="00CA22FF" w:rsidRDefault="000C081C" w:rsidP="00B53487">
            <w:pPr>
              <w:pStyle w:val="Undertittel"/>
            </w:pPr>
            <w:sdt>
              <w:sdtPr>
                <w:alias w:val="Undertittel"/>
                <w:tag w:val="Undertittel"/>
                <w:id w:val="-315960510"/>
                <w:placeholder>
                  <w:docPart w:val="EE74F87A82864D439A0607AB0B396A63"/>
                </w:placeholder>
                <w:showingPlcHdr/>
                <w:text w:multiLine="1"/>
              </w:sdtPr>
              <w:sdtEndPr/>
              <w:sdtContent>
                <w:r w:rsidR="00FF34E2" w:rsidRPr="00FF34E2">
                  <w:rPr>
                    <w:rStyle w:val="Plassholdertekst"/>
                    <w:color w:val="000000" w:themeColor="text1"/>
                  </w:rPr>
                  <w:t>[Undertittel]</w:t>
                </w:r>
              </w:sdtContent>
            </w:sdt>
          </w:p>
        </w:tc>
      </w:tr>
      <w:tr w:rsidR="00181161" w:rsidRPr="005B15AA" w14:paraId="5E88927D" w14:textId="77777777" w:rsidTr="009918F4">
        <w:trPr>
          <w:trHeight w:val="916"/>
        </w:trPr>
        <w:tc>
          <w:tcPr>
            <w:tcW w:w="6091" w:type="dxa"/>
            <w:tcBorders>
              <w:top w:val="single" w:sz="4" w:space="0" w:color="DD1936" w:themeColor="text2"/>
            </w:tcBorders>
          </w:tcPr>
          <w:p w14:paraId="5F411326" w14:textId="67290EBA" w:rsidR="00181161" w:rsidRPr="005B15AA" w:rsidRDefault="00FF34E2" w:rsidP="007F771B">
            <w:pPr>
              <w:spacing w:before="400"/>
              <w:rPr>
                <w:b/>
                <w:sz w:val="26"/>
                <w:szCs w:val="26"/>
              </w:rPr>
            </w:pPr>
            <w:r>
              <w:t>Masteroppgave i</w:t>
            </w:r>
            <w:r>
              <w:br/>
            </w:r>
            <w:r w:rsidR="00AA0AF1">
              <w:t xml:space="preserve">Institutt </w:t>
            </w:r>
            <w:r>
              <w:t xml:space="preserve">for </w:t>
            </w:r>
            <w:r w:rsidR="0043722A">
              <w:br/>
              <w:t>Norges idrettshøgskole</w:t>
            </w:r>
            <w:r w:rsidR="00290ADF" w:rsidRPr="009918F4">
              <w:t xml:space="preserve">, </w:t>
            </w:r>
            <w:sdt>
              <w:sdtPr>
                <w:alias w:val="år"/>
                <w:tag w:val="år"/>
                <w:id w:val="377749660"/>
                <w:placeholder>
                  <w:docPart w:val="2CFFE458D14A42878F7B277CE08369EC"/>
                </w:placeholder>
                <w:showingPlcHdr/>
                <w:text w:multiLine="1"/>
              </w:sdtPr>
              <w:sdtEndPr/>
              <w:sdtContent>
                <w:r w:rsidRPr="00FF34E2">
                  <w:rPr>
                    <w:rStyle w:val="Plassholdertekst"/>
                    <w:color w:val="000000" w:themeColor="text1"/>
                  </w:rPr>
                  <w:t>[år]</w:t>
                </w:r>
              </w:sdtContent>
            </w:sdt>
          </w:p>
        </w:tc>
      </w:tr>
    </w:tbl>
    <w:p w14:paraId="38689EA7" w14:textId="77777777" w:rsidR="006B6C9E" w:rsidRDefault="006B6C9E"/>
    <w:sdt>
      <w:sdtPr>
        <w:id w:val="-654679988"/>
        <w:lock w:val="contentLocked"/>
        <w:placeholder>
          <w:docPart w:val="1E58F166C2944D12B9D75EE88CC7EB56"/>
        </w:placeholder>
        <w:group/>
      </w:sdtPr>
      <w:sdtEndPr/>
      <w:sdtContent>
        <w:p w14:paraId="209B2CF5" w14:textId="77777777" w:rsidR="00AA5206" w:rsidRPr="00770A26" w:rsidRDefault="005B15AA" w:rsidP="00770A26">
          <w:r>
            <w:rPr>
              <w:noProof/>
              <w:lang w:eastAsia="nb-NO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C1886FF" wp14:editId="53FFD63A">
                    <wp:simplePos x="0" y="0"/>
                    <wp:positionH relativeFrom="page">
                      <wp:posOffset>3343701</wp:posOffset>
                    </wp:positionH>
                    <wp:positionV relativeFrom="page">
                      <wp:posOffset>-2729552</wp:posOffset>
                    </wp:positionV>
                    <wp:extent cx="4215130" cy="13418185"/>
                    <wp:effectExtent l="0" t="0" r="0" b="0"/>
                    <wp:wrapNone/>
                    <wp:docPr id="1" name="Rettvinklet trekant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 flipH="1">
                              <a:off x="0" y="0"/>
                              <a:ext cx="4215130" cy="13418185"/>
                            </a:xfrm>
                            <a:prstGeom prst="rtTriangle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>
                <w:pict>
                  <v:shapetype w14:anchorId="47EA02A2" id="_x0000_t6" coordsize="21600,21600" o:spt="6" path="m,l,21600r21600,xe">
                    <v:stroke joinstyle="miter"/>
                    <v:path gradientshapeok="t" o:connecttype="custom" o:connectlocs="0,0;0,10800;0,21600;10800,21600;21600,21600;10800,10800" textboxrect="1800,12600,12600,19800"/>
                  </v:shapetype>
                  <v:shape id="Rettvinklet trekant 1" o:spid="_x0000_s1026" type="#_x0000_t6" style="position:absolute;margin-left:263.3pt;margin-top:-214.95pt;width:331.9pt;height:1056.5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" fillcolor="#dd1936 [3204]" stroked="f" strokeweight="1pt">
                    <w10:wrap anchorx="page" anchory="page"/>
                  </v:shape>
                </w:pict>
              </mc:Fallback>
            </mc:AlternateContent>
          </w:r>
        </w:p>
      </w:sdtContent>
    </w:sdt>
    <w:sectPr w:rsidR="00AA5206" w:rsidRPr="00770A26" w:rsidSect="005B15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418" w:bottom="2410" w:left="1418" w:header="709" w:footer="14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8DBD4C" w14:textId="77777777" w:rsidR="00AA0AF1" w:rsidRDefault="00AA0AF1" w:rsidP="00E758C8">
      <w:pPr>
        <w:spacing w:after="0" w:line="240" w:lineRule="auto"/>
      </w:pPr>
      <w:r>
        <w:separator/>
      </w:r>
    </w:p>
  </w:endnote>
  <w:endnote w:type="continuationSeparator" w:id="0">
    <w:p w14:paraId="631B9409" w14:textId="77777777" w:rsidR="00AA0AF1" w:rsidRDefault="00AA0AF1" w:rsidP="00E75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0BD63" w14:textId="77777777" w:rsidR="0021397A" w:rsidRDefault="0021397A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5515F" w14:textId="77777777" w:rsidR="0021397A" w:rsidRDefault="0021397A">
    <w:pPr>
      <w:pStyle w:val="Bunn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5B472C" w14:textId="77777777" w:rsidR="0021397A" w:rsidRDefault="0021397A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CA5700" w14:textId="77777777" w:rsidR="00AA0AF1" w:rsidRDefault="00AA0AF1" w:rsidP="00E758C8">
      <w:pPr>
        <w:spacing w:after="0" w:line="240" w:lineRule="auto"/>
      </w:pPr>
      <w:r>
        <w:separator/>
      </w:r>
    </w:p>
  </w:footnote>
  <w:footnote w:type="continuationSeparator" w:id="0">
    <w:p w14:paraId="13089443" w14:textId="77777777" w:rsidR="00AA0AF1" w:rsidRDefault="00AA0AF1" w:rsidP="00E758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00F8F4" w14:textId="77777777" w:rsidR="0021397A" w:rsidRDefault="0021397A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DDBA8F" w14:textId="77777777" w:rsidR="0021397A" w:rsidRDefault="0021397A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5CE7A0" w14:textId="77777777" w:rsidR="0021397A" w:rsidRDefault="00FF34E2">
    <w:pPr>
      <w:pStyle w:val="Topptekst"/>
    </w:pPr>
    <w:r>
      <w:rPr>
        <w:noProof/>
        <w:lang w:eastAsia="nb-NO"/>
      </w:rPr>
      <w:drawing>
        <wp:anchor distT="0" distB="0" distL="114300" distR="114300" simplePos="0" relativeHeight="251658240" behindDoc="0" locked="0" layoutInCell="1" allowOverlap="1" wp14:anchorId="5F8708C5" wp14:editId="5A685B2F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3535680" cy="1414145"/>
          <wp:effectExtent l="0" t="0" r="0" b="0"/>
          <wp:wrapNone/>
          <wp:docPr id="2" name="Bild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steroppgave omslag-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5680" cy="1414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F1"/>
    <w:rsid w:val="0000576F"/>
    <w:rsid w:val="0003427F"/>
    <w:rsid w:val="00052321"/>
    <w:rsid w:val="00082070"/>
    <w:rsid w:val="000C081C"/>
    <w:rsid w:val="001161B5"/>
    <w:rsid w:val="00125C0D"/>
    <w:rsid w:val="00181161"/>
    <w:rsid w:val="001B156C"/>
    <w:rsid w:val="001B7EDD"/>
    <w:rsid w:val="001E2BBF"/>
    <w:rsid w:val="001F5F09"/>
    <w:rsid w:val="0021397A"/>
    <w:rsid w:val="00290ADF"/>
    <w:rsid w:val="00295CD8"/>
    <w:rsid w:val="002D2F1D"/>
    <w:rsid w:val="003343CD"/>
    <w:rsid w:val="00351761"/>
    <w:rsid w:val="003C6192"/>
    <w:rsid w:val="0042039B"/>
    <w:rsid w:val="0043722A"/>
    <w:rsid w:val="00446CD2"/>
    <w:rsid w:val="00497B59"/>
    <w:rsid w:val="004D14D9"/>
    <w:rsid w:val="004F667D"/>
    <w:rsid w:val="005569F5"/>
    <w:rsid w:val="005B15AA"/>
    <w:rsid w:val="00675403"/>
    <w:rsid w:val="006B6C9E"/>
    <w:rsid w:val="00770A26"/>
    <w:rsid w:val="0079569A"/>
    <w:rsid w:val="007A467B"/>
    <w:rsid w:val="007B4D1A"/>
    <w:rsid w:val="007F771B"/>
    <w:rsid w:val="00894A82"/>
    <w:rsid w:val="008E34B5"/>
    <w:rsid w:val="008F528E"/>
    <w:rsid w:val="009918F4"/>
    <w:rsid w:val="00AA0AF1"/>
    <w:rsid w:val="00AA5206"/>
    <w:rsid w:val="00B2575A"/>
    <w:rsid w:val="00B53487"/>
    <w:rsid w:val="00B65D79"/>
    <w:rsid w:val="00C133A5"/>
    <w:rsid w:val="00C94CA5"/>
    <w:rsid w:val="00CA22FF"/>
    <w:rsid w:val="00D04A2B"/>
    <w:rsid w:val="00E517A9"/>
    <w:rsid w:val="00E758C8"/>
    <w:rsid w:val="00F12392"/>
    <w:rsid w:val="00F94DB1"/>
    <w:rsid w:val="00FC021C"/>
    <w:rsid w:val="00FF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198A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4E2"/>
    <w:rPr>
      <w:color w:val="000000" w:themeColor="text1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133A5"/>
    <w:pPr>
      <w:keepNext/>
      <w:keepLines/>
      <w:spacing w:before="240" w:after="400"/>
      <w:outlineLvl w:val="0"/>
    </w:pPr>
    <w:rPr>
      <w:rFonts w:asciiTheme="majorHAnsi" w:eastAsiaTheme="majorEastAsia" w:hAnsiTheme="majorHAnsi" w:cstheme="majorBidi"/>
      <w:sz w:val="30"/>
      <w:szCs w:val="30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semiHidden/>
    <w:rsid w:val="00E75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1F5F09"/>
    <w:rPr>
      <w:color w:val="414042"/>
      <w:sz w:val="20"/>
    </w:rPr>
  </w:style>
  <w:style w:type="paragraph" w:styleId="Bunntekst">
    <w:name w:val="footer"/>
    <w:basedOn w:val="Normal"/>
    <w:link w:val="BunntekstTegn"/>
    <w:uiPriority w:val="99"/>
    <w:semiHidden/>
    <w:rsid w:val="00E758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1F5F09"/>
    <w:rPr>
      <w:color w:val="414042"/>
      <w:sz w:val="20"/>
    </w:rPr>
  </w:style>
  <w:style w:type="table" w:styleId="Tabellrutenett">
    <w:name w:val="Table Grid"/>
    <w:basedOn w:val="Vanligtabell"/>
    <w:uiPriority w:val="39"/>
    <w:rsid w:val="003C61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ssholdertekst">
    <w:name w:val="Placeholder Text"/>
    <w:basedOn w:val="Standardskriftforavsnitt"/>
    <w:uiPriority w:val="99"/>
    <w:semiHidden/>
    <w:rsid w:val="003C6192"/>
    <w:rPr>
      <w:color w:val="808080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1F5F09"/>
    <w:rPr>
      <w:rFonts w:asciiTheme="majorHAnsi" w:eastAsiaTheme="majorEastAsia" w:hAnsiTheme="majorHAnsi" w:cstheme="majorBidi"/>
      <w:color w:val="000000" w:themeColor="text1"/>
      <w:sz w:val="30"/>
      <w:szCs w:val="30"/>
    </w:rPr>
  </w:style>
  <w:style w:type="paragraph" w:styleId="Tittel">
    <w:name w:val="Title"/>
    <w:basedOn w:val="Normal"/>
    <w:next w:val="Normal"/>
    <w:link w:val="TittelTegn"/>
    <w:uiPriority w:val="10"/>
    <w:qFormat/>
    <w:rsid w:val="007F771B"/>
    <w:pPr>
      <w:framePr w:hSpace="142" w:wrap="around" w:vAnchor="page" w:hAnchor="text" w:y="3516"/>
      <w:spacing w:before="360" w:after="320" w:line="240" w:lineRule="auto"/>
      <w:contextualSpacing/>
      <w:suppressOverlap/>
    </w:pPr>
    <w:rPr>
      <w:rFonts w:asciiTheme="majorHAnsi" w:eastAsiaTheme="majorEastAsia" w:hAnsiTheme="majorHAnsi" w:cstheme="majorBidi"/>
      <w:color w:val="DD1936" w:themeColor="text2"/>
      <w:spacing w:val="-10"/>
      <w:kern w:val="28"/>
      <w:sz w:val="34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7F771B"/>
    <w:rPr>
      <w:rFonts w:asciiTheme="majorHAnsi" w:eastAsiaTheme="majorEastAsia" w:hAnsiTheme="majorHAnsi" w:cstheme="majorBidi"/>
      <w:color w:val="DD1936" w:themeColor="text2"/>
      <w:spacing w:val="-10"/>
      <w:kern w:val="28"/>
      <w:sz w:val="34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7F771B"/>
    <w:pPr>
      <w:numPr>
        <w:ilvl w:val="1"/>
      </w:numPr>
      <w:spacing w:after="480" w:line="240" w:lineRule="auto"/>
    </w:pPr>
    <w:rPr>
      <w:rFonts w:eastAsiaTheme="minorEastAsia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F771B"/>
    <w:rPr>
      <w:rFonts w:eastAsiaTheme="minorEastAsia"/>
      <w:color w:val="000000" w:themeColor="text1"/>
    </w:rPr>
  </w:style>
  <w:style w:type="paragraph" w:styleId="Bobletekst">
    <w:name w:val="Balloon Text"/>
    <w:basedOn w:val="Normal"/>
    <w:link w:val="BobletekstTegn"/>
    <w:uiPriority w:val="99"/>
    <w:semiHidden/>
    <w:rsid w:val="001161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1161B5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1511A7D96784D3CA2CFCB77C2786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7FBC5D-FD75-4EEB-BB72-CF59C58B5346}"/>
      </w:docPartPr>
      <w:docPartBody>
        <w:p w:rsidR="00E96A1A" w:rsidRDefault="00E96A1A">
          <w:pPr>
            <w:pStyle w:val="F1511A7D96784D3CA2CFCB77C2786B7E"/>
          </w:pPr>
          <w:r w:rsidRPr="00FE500F">
            <w:rPr>
              <w:rStyle w:val="Plassholdertekst"/>
            </w:rPr>
            <w:t>[Fornavn Etternavn]</w:t>
          </w:r>
        </w:p>
      </w:docPartBody>
    </w:docPart>
    <w:docPart>
      <w:docPartPr>
        <w:name w:val="B904AF39EC07432E8AB089A9329C33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F15EDB-FDC0-4D5A-8ABC-4FB1C1CE4717}"/>
      </w:docPartPr>
      <w:docPartBody>
        <w:p w:rsidR="00E96A1A" w:rsidRDefault="00E96A1A">
          <w:pPr>
            <w:pStyle w:val="B904AF39EC07432E8AB089A9329C33BF"/>
          </w:pPr>
          <w:r w:rsidRPr="00FE500F">
            <w:rPr>
              <w:rStyle w:val="Plassholdertekst"/>
            </w:rPr>
            <w:t>[Tittel]</w:t>
          </w:r>
        </w:p>
      </w:docPartBody>
    </w:docPart>
    <w:docPart>
      <w:docPartPr>
        <w:name w:val="EE74F87A82864D439A0607AB0B396A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24D8F-4C98-4A39-B713-B139AB5E9DB1}"/>
      </w:docPartPr>
      <w:docPartBody>
        <w:p w:rsidR="00E96A1A" w:rsidRDefault="00E96A1A">
          <w:pPr>
            <w:pStyle w:val="EE74F87A82864D439A0607AB0B396A63"/>
          </w:pPr>
          <w:r w:rsidRPr="00FE500F">
            <w:rPr>
              <w:rStyle w:val="Plassholdertekst"/>
            </w:rPr>
            <w:t>[Undertittel]</w:t>
          </w:r>
        </w:p>
      </w:docPartBody>
    </w:docPart>
    <w:docPart>
      <w:docPartPr>
        <w:name w:val="2CFFE458D14A42878F7B277CE0836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63DBF-9D48-4F97-AF5D-EC3F6624E817}"/>
      </w:docPartPr>
      <w:docPartBody>
        <w:p w:rsidR="00E96A1A" w:rsidRDefault="00E96A1A">
          <w:pPr>
            <w:pStyle w:val="2CFFE458D14A42878F7B277CE08369EC"/>
          </w:pPr>
          <w:r w:rsidRPr="00FE500F">
            <w:rPr>
              <w:rStyle w:val="Plassholdertekst"/>
            </w:rPr>
            <w:t>[år]</w:t>
          </w:r>
        </w:p>
      </w:docPartBody>
    </w:docPart>
    <w:docPart>
      <w:docPartPr>
        <w:name w:val="1E58F166C2944D12B9D75EE88CC7E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DE9C4D-FDD1-46A6-8BA6-AB78B3C72C2D}"/>
      </w:docPartPr>
      <w:docPartBody>
        <w:p w:rsidR="00E96A1A" w:rsidRDefault="00E96A1A">
          <w:pPr>
            <w:pStyle w:val="1E58F166C2944D12B9D75EE88CC7EB56"/>
          </w:pPr>
          <w:r w:rsidRPr="00FE500F">
            <w:rPr>
              <w:rStyle w:val="Plassholdertekst"/>
            </w:rPr>
            <w:t>Klikk eller trykk her for å skrive inn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A1A"/>
    <w:rsid w:val="00E9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Plassholdertekst">
    <w:name w:val="Placeholder Text"/>
    <w:basedOn w:val="Standardskriftforavsnitt"/>
    <w:uiPriority w:val="99"/>
    <w:semiHidden/>
    <w:rPr>
      <w:color w:val="808080"/>
    </w:rPr>
  </w:style>
  <w:style w:type="paragraph" w:customStyle="1" w:styleId="F1511A7D96784D3CA2CFCB77C2786B7E">
    <w:name w:val="F1511A7D96784D3CA2CFCB77C2786B7E"/>
  </w:style>
  <w:style w:type="paragraph" w:customStyle="1" w:styleId="B904AF39EC07432E8AB089A9329C33BF">
    <w:name w:val="B904AF39EC07432E8AB089A9329C33BF"/>
  </w:style>
  <w:style w:type="paragraph" w:customStyle="1" w:styleId="EE74F87A82864D439A0607AB0B396A63">
    <w:name w:val="EE74F87A82864D439A0607AB0B396A63"/>
  </w:style>
  <w:style w:type="paragraph" w:customStyle="1" w:styleId="2CFFE458D14A42878F7B277CE08369EC">
    <w:name w:val="2CFFE458D14A42878F7B277CE08369EC"/>
  </w:style>
  <w:style w:type="paragraph" w:customStyle="1" w:styleId="1E58F166C2944D12B9D75EE88CC7EB56">
    <w:name w:val="1E58F166C2944D12B9D75EE88CC7EB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-tema">
  <a:themeElements>
    <a:clrScheme name="NIH">
      <a:dk1>
        <a:sysClr val="windowText" lastClr="000000"/>
      </a:dk1>
      <a:lt1>
        <a:sysClr val="window" lastClr="FFFFFF"/>
      </a:lt1>
      <a:dk2>
        <a:srgbClr val="DD1936"/>
      </a:dk2>
      <a:lt2>
        <a:srgbClr val="D5D5D5"/>
      </a:lt2>
      <a:accent1>
        <a:srgbClr val="DD1936"/>
      </a:accent1>
      <a:accent2>
        <a:srgbClr val="00355F"/>
      </a:accent2>
      <a:accent3>
        <a:srgbClr val="00ADEE"/>
      </a:accent3>
      <a:accent4>
        <a:srgbClr val="404041"/>
      </a:accent4>
      <a:accent5>
        <a:srgbClr val="818284"/>
      </a:accent5>
      <a:accent6>
        <a:srgbClr val="A8A9AD"/>
      </a:accent6>
      <a:hlink>
        <a:srgbClr val="00ADEE"/>
      </a:hlink>
      <a:folHlink>
        <a:srgbClr val="00355F"/>
      </a:folHlink>
    </a:clrScheme>
    <a:fontScheme name="Egendefinert 24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root>
</root>
</file>

<file path=customXml/itemProps1.xml><?xml version="1.0" encoding="utf-8"?>
<ds:datastoreItem xmlns:ds="http://schemas.openxmlformats.org/officeDocument/2006/customXml" ds:itemID="{C801C960-DCE9-4CEB-A723-CD1603B5FC3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omslagsmal_master.dotx</Template>
  <TotalTime>0</TotalTime>
  <Pages>1</Pages>
  <Words>19</Words>
  <Characters>101</Characters>
  <Application>Microsoft Office Word</Application>
  <DocSecurity>4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Norges Idrettshøgskole</Company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 Elisabeth Hecker</dc:creator>
  <cp:keywords/>
  <dc:description>Template by addpoint.no</dc:description>
  <cp:lastModifiedBy>Grethe Nilsen</cp:lastModifiedBy>
  <cp:revision>2</cp:revision>
  <cp:lastPrinted>2016-06-24T09:19:00Z</cp:lastPrinted>
  <dcterms:created xsi:type="dcterms:W3CDTF">2022-09-21T05:47:00Z</dcterms:created>
  <dcterms:modified xsi:type="dcterms:W3CDTF">2022-09-21T05:47:00Z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 by">
    <vt:lpwstr>addpoint.no</vt:lpwstr>
  </property>
</Properties>
</file>