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2FF" w:rsidRDefault="00CA22FF">
      <w:bookmarkStart w:id="0" w:name="_GoBack"/>
      <w:bookmarkEnd w:id="0"/>
    </w:p>
    <w:tbl>
      <w:tblPr>
        <w:tblStyle w:val="Tabellrutenett"/>
        <w:tblpPr w:leftFromText="142" w:rightFromText="142" w:vertAnchor="page" w:tblpY="351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</w:tblGrid>
      <w:tr w:rsidR="005B15AA" w:rsidRPr="005B15AA" w:rsidTr="009918F4">
        <w:trPr>
          <w:trHeight w:val="680"/>
        </w:trPr>
        <w:sdt>
          <w:sdtPr>
            <w:alias w:val="Firstname Surname"/>
            <w:tag w:val="Firstname Surname"/>
            <w:id w:val="397793143"/>
            <w:placeholder>
              <w:docPart w:val="8D722970975F4A3DAEDB1CF91D78B395"/>
            </w:placeholder>
            <w:showingPlcHdr/>
            <w:text w:multiLine="1"/>
          </w:sdtPr>
          <w:sdtEndPr/>
          <w:sdtContent>
            <w:tc>
              <w:tcPr>
                <w:tcW w:w="6091" w:type="dxa"/>
                <w:tcBorders>
                  <w:bottom w:val="single" w:sz="4" w:space="0" w:color="DD1936" w:themeColor="text2"/>
                </w:tcBorders>
              </w:tcPr>
              <w:p w:rsidR="005B15AA" w:rsidRPr="005B15AA" w:rsidRDefault="00CA22FF" w:rsidP="009918F4">
                <w:r w:rsidRPr="00CA22FF">
                  <w:rPr>
                    <w:rStyle w:val="Plassholdertekst"/>
                    <w:color w:val="000000" w:themeColor="text1"/>
                  </w:rPr>
                  <w:t>[Firstname Surname]</w:t>
                </w:r>
              </w:p>
            </w:tc>
          </w:sdtContent>
        </w:sdt>
      </w:tr>
      <w:tr w:rsidR="00181161" w:rsidRPr="005B15AA" w:rsidTr="009918F4">
        <w:trPr>
          <w:trHeight w:val="916"/>
        </w:trPr>
        <w:tc>
          <w:tcPr>
            <w:tcW w:w="6091" w:type="dxa"/>
            <w:tcBorders>
              <w:top w:val="single" w:sz="4" w:space="0" w:color="DD1936" w:themeColor="text2"/>
              <w:bottom w:val="single" w:sz="4" w:space="0" w:color="DD1936" w:themeColor="text2"/>
            </w:tcBorders>
          </w:tcPr>
          <w:p w:rsidR="00CA22FF" w:rsidRPr="00CA22FF" w:rsidRDefault="0009592D" w:rsidP="00CA22FF">
            <w:pPr>
              <w:pStyle w:val="Tittel"/>
              <w:framePr w:hSpace="0" w:wrap="auto" w:vAnchor="margin" w:yAlign="inline"/>
              <w:suppressOverlap w:val="0"/>
            </w:pPr>
            <w:sdt>
              <w:sdtPr>
                <w:alias w:val="Main title"/>
                <w:tag w:val="Main title"/>
                <w:id w:val="197677646"/>
                <w:placeholder>
                  <w:docPart w:val="4B2C1EA1116E4A6385CE5AA6824C5434"/>
                </w:placeholder>
                <w:showingPlcHdr/>
                <w:text w:multiLine="1"/>
              </w:sdtPr>
              <w:sdtEndPr/>
              <w:sdtContent>
                <w:r w:rsidR="00CA22FF" w:rsidRPr="00CA22FF">
                  <w:rPr>
                    <w:rStyle w:val="Plassholdertekst"/>
                    <w:color w:val="DD1936" w:themeColor="text2"/>
                  </w:rPr>
                  <w:t>[Main title]</w:t>
                </w:r>
              </w:sdtContent>
            </w:sdt>
          </w:p>
          <w:p w:rsidR="00CA22FF" w:rsidRPr="00CA22FF" w:rsidRDefault="0009592D" w:rsidP="00B53487">
            <w:pPr>
              <w:pStyle w:val="Undertittel"/>
            </w:pPr>
            <w:sdt>
              <w:sdtPr>
                <w:alias w:val="Subtitle"/>
                <w:tag w:val="Subtitle"/>
                <w:id w:val="-315960510"/>
                <w:placeholder>
                  <w:docPart w:val="1D4AAB7358C247E9AD605DED5DE06B42"/>
                </w:placeholder>
                <w:showingPlcHdr/>
                <w:text w:multiLine="1"/>
              </w:sdtPr>
              <w:sdtEndPr/>
              <w:sdtContent>
                <w:r w:rsidR="00CA22FF" w:rsidRPr="00CA22FF">
                  <w:rPr>
                    <w:rStyle w:val="Plassholdertekst"/>
                    <w:color w:val="000000" w:themeColor="text1"/>
                  </w:rPr>
                  <w:t>[Subtitle]</w:t>
                </w:r>
              </w:sdtContent>
            </w:sdt>
          </w:p>
        </w:tc>
      </w:tr>
      <w:tr w:rsidR="00181161" w:rsidRPr="005B15AA" w:rsidTr="009918F4">
        <w:trPr>
          <w:trHeight w:val="916"/>
        </w:trPr>
        <w:tc>
          <w:tcPr>
            <w:tcW w:w="6091" w:type="dxa"/>
            <w:tcBorders>
              <w:top w:val="single" w:sz="4" w:space="0" w:color="DD1936" w:themeColor="text2"/>
            </w:tcBorders>
          </w:tcPr>
          <w:p w:rsidR="00181161" w:rsidRPr="005B15AA" w:rsidRDefault="00290ADF" w:rsidP="007F771B">
            <w:pPr>
              <w:spacing w:before="400"/>
              <w:rPr>
                <w:b/>
                <w:sz w:val="26"/>
                <w:szCs w:val="26"/>
              </w:rPr>
            </w:pPr>
            <w:r w:rsidRPr="009918F4">
              <w:t>Master thesis in</w:t>
            </w:r>
            <w:r w:rsidR="001E2BBF" w:rsidRPr="009918F4">
              <w:br/>
            </w:r>
            <w:r w:rsidRPr="009918F4">
              <w:t>Department of</w:t>
            </w:r>
            <w:r w:rsidR="001E2BBF" w:rsidRPr="009918F4">
              <w:br/>
            </w:r>
            <w:r w:rsidRPr="009918F4">
              <w:t xml:space="preserve">Norwegian School of Sport Sciences, </w:t>
            </w:r>
            <w:sdt>
              <w:sdtPr>
                <w:alias w:val="year"/>
                <w:tag w:val="year"/>
                <w:id w:val="377749660"/>
                <w:placeholder>
                  <w:docPart w:val="5FB345F982D24C66A217472CF87B12BE"/>
                </w:placeholder>
                <w:showingPlcHdr/>
                <w:text w:multiLine="1"/>
              </w:sdtPr>
              <w:sdtEndPr/>
              <w:sdtContent>
                <w:r w:rsidR="0042039B" w:rsidRPr="009918F4">
                  <w:rPr>
                    <w:rStyle w:val="Plassholdertekst"/>
                    <w:color w:val="000000" w:themeColor="text1"/>
                  </w:rPr>
                  <w:t>[year]</w:t>
                </w:r>
              </w:sdtContent>
            </w:sdt>
          </w:p>
        </w:tc>
      </w:tr>
    </w:tbl>
    <w:p w:rsidR="006B6C9E" w:rsidRDefault="006B6C9E"/>
    <w:sdt>
      <w:sdtPr>
        <w:id w:val="-654679988"/>
        <w:lock w:val="contentLocked"/>
        <w:placeholder>
          <w:docPart w:val="DefaultPlaceholder_-1854013440"/>
        </w:placeholder>
        <w:group/>
      </w:sdtPr>
      <w:sdtEndPr/>
      <w:sdtContent>
        <w:p w:rsidR="00AA5206" w:rsidRPr="00770A26" w:rsidRDefault="005B15AA" w:rsidP="00770A26">
          <w:r>
            <w:rPr>
              <w:noProof/>
              <w:lang w:eastAsia="nb-N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312749" wp14:editId="65BCF68E">
                    <wp:simplePos x="0" y="0"/>
                    <wp:positionH relativeFrom="page">
                      <wp:posOffset>3343701</wp:posOffset>
                    </wp:positionH>
                    <wp:positionV relativeFrom="page">
                      <wp:posOffset>-2729552</wp:posOffset>
                    </wp:positionV>
                    <wp:extent cx="4215130" cy="13418185"/>
                    <wp:effectExtent l="0" t="0" r="0" b="0"/>
                    <wp:wrapNone/>
                    <wp:docPr id="1" name="Rettvinklet trekant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4215130" cy="13418185"/>
                            </a:xfrm>
                            <a:prstGeom prst="rtTriangl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920E31"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ettvinklet trekant 1" o:spid="_x0000_s1026" type="#_x0000_t6" style="position:absolute;margin-left:263.3pt;margin-top:-214.95pt;width:331.9pt;height:1056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" fillcolor="#dd1936 [3204]" stroked="f" strokeweight="1pt">
                    <w10:wrap anchorx="page" anchory="page"/>
                  </v:shape>
                </w:pict>
              </mc:Fallback>
            </mc:AlternateContent>
          </w:r>
        </w:p>
      </w:sdtContent>
    </w:sdt>
    <w:sectPr w:rsidR="00AA5206" w:rsidRPr="00770A26" w:rsidSect="005B1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418" w:bottom="2410" w:left="1418" w:header="709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A82" w:rsidRDefault="00894A82" w:rsidP="00E758C8">
      <w:pPr>
        <w:spacing w:after="0" w:line="240" w:lineRule="auto"/>
      </w:pPr>
      <w:r>
        <w:separator/>
      </w:r>
    </w:p>
  </w:endnote>
  <w:endnote w:type="continuationSeparator" w:id="0">
    <w:p w:rsidR="00894A82" w:rsidRDefault="00894A82" w:rsidP="00E75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A82" w:rsidRDefault="00894A82" w:rsidP="00E758C8">
      <w:pPr>
        <w:spacing w:after="0" w:line="240" w:lineRule="auto"/>
      </w:pPr>
      <w:r>
        <w:separator/>
      </w:r>
    </w:p>
  </w:footnote>
  <w:footnote w:type="continuationSeparator" w:id="0">
    <w:p w:rsidR="00894A82" w:rsidRDefault="00894A82" w:rsidP="00E75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97A" w:rsidRDefault="0021397A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742690" cy="1487170"/>
          <wp:effectExtent l="0" t="0" r="0" b="0"/>
          <wp:wrapNone/>
          <wp:docPr id="12" name="Bild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steroppgave omslag-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2690" cy="1487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A82"/>
    <w:rsid w:val="0000576F"/>
    <w:rsid w:val="0003427F"/>
    <w:rsid w:val="00052321"/>
    <w:rsid w:val="0009592D"/>
    <w:rsid w:val="001161B5"/>
    <w:rsid w:val="00125C0D"/>
    <w:rsid w:val="00181161"/>
    <w:rsid w:val="001B156C"/>
    <w:rsid w:val="001B7EDD"/>
    <w:rsid w:val="001E2BBF"/>
    <w:rsid w:val="001F5F09"/>
    <w:rsid w:val="0021397A"/>
    <w:rsid w:val="00290ADF"/>
    <w:rsid w:val="00295CD8"/>
    <w:rsid w:val="002D2F1D"/>
    <w:rsid w:val="003343CD"/>
    <w:rsid w:val="00351761"/>
    <w:rsid w:val="003C6192"/>
    <w:rsid w:val="0042039B"/>
    <w:rsid w:val="00446CD2"/>
    <w:rsid w:val="00497B59"/>
    <w:rsid w:val="004D14D9"/>
    <w:rsid w:val="004F667D"/>
    <w:rsid w:val="005569F5"/>
    <w:rsid w:val="005B15AA"/>
    <w:rsid w:val="00675403"/>
    <w:rsid w:val="006B6C9E"/>
    <w:rsid w:val="00770A26"/>
    <w:rsid w:val="007A467B"/>
    <w:rsid w:val="007B4D1A"/>
    <w:rsid w:val="007F771B"/>
    <w:rsid w:val="00894A82"/>
    <w:rsid w:val="008E34B5"/>
    <w:rsid w:val="008F528E"/>
    <w:rsid w:val="009918F4"/>
    <w:rsid w:val="00AA5206"/>
    <w:rsid w:val="00B2575A"/>
    <w:rsid w:val="00B53487"/>
    <w:rsid w:val="00B65D79"/>
    <w:rsid w:val="00C133A5"/>
    <w:rsid w:val="00C94CA5"/>
    <w:rsid w:val="00CA22FF"/>
    <w:rsid w:val="00D04A2B"/>
    <w:rsid w:val="00E517A9"/>
    <w:rsid w:val="00E758C8"/>
    <w:rsid w:val="00F12392"/>
    <w:rsid w:val="00F94DB1"/>
    <w:rsid w:val="00FC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</w:latentStyles>
  <w:style w:type="paragraph" w:default="1" w:styleId="Normal">
    <w:name w:val="Normal"/>
    <w:qFormat/>
    <w:rsid w:val="001161B5"/>
    <w:rPr>
      <w:color w:val="000000" w:themeColor="text1"/>
      <w:lang w:val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133A5"/>
    <w:pPr>
      <w:keepNext/>
      <w:keepLines/>
      <w:spacing w:before="240" w:after="400"/>
      <w:outlineLvl w:val="0"/>
    </w:pPr>
    <w:rPr>
      <w:rFonts w:asciiTheme="majorHAnsi" w:eastAsiaTheme="majorEastAsia" w:hAnsiTheme="majorHAnsi" w:cstheme="majorBidi"/>
      <w:sz w:val="30"/>
      <w:szCs w:val="3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semiHidden/>
    <w:rsid w:val="00E75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1F5F09"/>
    <w:rPr>
      <w:color w:val="414042"/>
      <w:sz w:val="20"/>
    </w:rPr>
  </w:style>
  <w:style w:type="paragraph" w:styleId="Bunntekst">
    <w:name w:val="footer"/>
    <w:basedOn w:val="Normal"/>
    <w:link w:val="BunntekstTegn"/>
    <w:uiPriority w:val="99"/>
    <w:semiHidden/>
    <w:rsid w:val="00E75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1F5F09"/>
    <w:rPr>
      <w:color w:val="414042"/>
      <w:sz w:val="20"/>
    </w:rPr>
  </w:style>
  <w:style w:type="table" w:styleId="Tabellrutenett">
    <w:name w:val="Table Grid"/>
    <w:basedOn w:val="Vanligtabell"/>
    <w:uiPriority w:val="39"/>
    <w:rsid w:val="003C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3C6192"/>
    <w:rPr>
      <w:color w:val="808080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F5F09"/>
    <w:rPr>
      <w:rFonts w:asciiTheme="majorHAnsi" w:eastAsiaTheme="majorEastAsia" w:hAnsiTheme="majorHAnsi" w:cstheme="majorBidi"/>
      <w:color w:val="000000" w:themeColor="text1"/>
      <w:sz w:val="30"/>
      <w:szCs w:val="30"/>
    </w:rPr>
  </w:style>
  <w:style w:type="paragraph" w:styleId="Tittel">
    <w:name w:val="Title"/>
    <w:basedOn w:val="Normal"/>
    <w:next w:val="Normal"/>
    <w:link w:val="TittelTegn"/>
    <w:uiPriority w:val="10"/>
    <w:qFormat/>
    <w:rsid w:val="007F771B"/>
    <w:pPr>
      <w:framePr w:hSpace="142" w:wrap="around" w:vAnchor="page" w:hAnchor="text" w:y="3516"/>
      <w:spacing w:before="360" w:after="320" w:line="240" w:lineRule="auto"/>
      <w:contextualSpacing/>
      <w:suppressOverlap/>
    </w:pPr>
    <w:rPr>
      <w:rFonts w:asciiTheme="majorHAnsi" w:eastAsiaTheme="majorEastAsia" w:hAnsiTheme="majorHAnsi" w:cstheme="majorBidi"/>
      <w:color w:val="DD1936" w:themeColor="text2"/>
      <w:spacing w:val="-10"/>
      <w:kern w:val="28"/>
      <w:sz w:val="34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F771B"/>
    <w:rPr>
      <w:rFonts w:asciiTheme="majorHAnsi" w:eastAsiaTheme="majorEastAsia" w:hAnsiTheme="majorHAnsi" w:cstheme="majorBidi"/>
      <w:color w:val="DD1936" w:themeColor="text2"/>
      <w:spacing w:val="-10"/>
      <w:kern w:val="28"/>
      <w:sz w:val="34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F771B"/>
    <w:pPr>
      <w:numPr>
        <w:ilvl w:val="1"/>
      </w:numPr>
      <w:spacing w:after="480" w:line="240" w:lineRule="auto"/>
    </w:pPr>
    <w:rPr>
      <w:rFonts w:eastAsiaTheme="minorEastAsia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F771B"/>
    <w:rPr>
      <w:rFonts w:eastAsiaTheme="minorEastAsia"/>
      <w:color w:val="000000" w:themeColor="text1"/>
    </w:rPr>
  </w:style>
  <w:style w:type="paragraph" w:styleId="Bobletekst">
    <w:name w:val="Balloon Text"/>
    <w:basedOn w:val="Normal"/>
    <w:link w:val="BobletekstTegn"/>
    <w:uiPriority w:val="99"/>
    <w:semiHidden/>
    <w:rsid w:val="00116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161B5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C9D07C5-697B-4FEA-9848-D49E1F98F7AA}"/>
      </w:docPartPr>
      <w:docPartBody>
        <w:p w:rsidR="00EB0626" w:rsidRDefault="002F3F88">
          <w:r w:rsidRPr="00FE500F">
            <w:rPr>
              <w:rStyle w:val="Plassholdertekst"/>
            </w:rPr>
            <w:t>Klikk eller trykk her for å skrive inn tekst.</w:t>
          </w:r>
        </w:p>
      </w:docPartBody>
    </w:docPart>
    <w:docPart>
      <w:docPartPr>
        <w:name w:val="5FB345F982D24C66A217472CF87B12B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8EA7ED6-4CF4-460E-9015-785E1170DAF2}"/>
      </w:docPartPr>
      <w:docPartBody>
        <w:p w:rsidR="00EB0626" w:rsidRDefault="002F3F88">
          <w:r w:rsidRPr="00FE500F">
            <w:rPr>
              <w:rStyle w:val="Plassholdertekst"/>
            </w:rPr>
            <w:t>[year]</w:t>
          </w:r>
        </w:p>
      </w:docPartBody>
    </w:docPart>
    <w:docPart>
      <w:docPartPr>
        <w:name w:val="1D4AAB7358C247E9AD605DED5DE06B4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B711560-BBDC-42DD-85B7-90318EA0A60A}"/>
      </w:docPartPr>
      <w:docPartBody>
        <w:p w:rsidR="00EB0626" w:rsidRDefault="002F3F88">
          <w:r w:rsidRPr="00FE500F">
            <w:rPr>
              <w:rStyle w:val="Plassholdertekst"/>
            </w:rPr>
            <w:t>[Subtitle]</w:t>
          </w:r>
        </w:p>
      </w:docPartBody>
    </w:docPart>
    <w:docPart>
      <w:docPartPr>
        <w:name w:val="4B2C1EA1116E4A6385CE5AA6824C543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E698B12-2868-446E-BCF8-1F4F435B05A1}"/>
      </w:docPartPr>
      <w:docPartBody>
        <w:p w:rsidR="00EB0626" w:rsidRDefault="002F3F88">
          <w:r w:rsidRPr="00FE500F">
            <w:rPr>
              <w:rStyle w:val="Plassholdertekst"/>
            </w:rPr>
            <w:t>[Main title]</w:t>
          </w:r>
        </w:p>
      </w:docPartBody>
    </w:docPart>
    <w:docPart>
      <w:docPartPr>
        <w:name w:val="8D722970975F4A3DAEDB1CF91D78B39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08B64B2-110A-4701-B0CE-E445C55F9439}"/>
      </w:docPartPr>
      <w:docPartBody>
        <w:p w:rsidR="00EB0626" w:rsidRDefault="002F3F88">
          <w:r w:rsidRPr="00FE500F">
            <w:rPr>
              <w:rStyle w:val="Plassholdertekst"/>
            </w:rPr>
            <w:t>[Firstname Surname]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88"/>
    <w:rsid w:val="002F3F88"/>
    <w:rsid w:val="00EB0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2F3F88"/>
    <w:rPr>
      <w:color w:val="808080"/>
    </w:rPr>
  </w:style>
  <w:style w:type="paragraph" w:customStyle="1" w:styleId="B018EB6CB3134F9580C89E231AAA16C7">
    <w:name w:val="B018EB6CB3134F9580C89E231AAA16C7"/>
  </w:style>
  <w:style w:type="paragraph" w:customStyle="1" w:styleId="911F26540AD04D2FA24ABA061C636DF7">
    <w:name w:val="911F26540AD04D2FA24ABA061C636DF7"/>
  </w:style>
  <w:style w:type="paragraph" w:customStyle="1" w:styleId="FD1F196878274273AB58160AC7132126">
    <w:name w:val="FD1F196878274273AB58160AC7132126"/>
    <w:rsid w:val="002F3F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NIH">
      <a:dk1>
        <a:sysClr val="windowText" lastClr="000000"/>
      </a:dk1>
      <a:lt1>
        <a:sysClr val="window" lastClr="FFFFFF"/>
      </a:lt1>
      <a:dk2>
        <a:srgbClr val="DD1936"/>
      </a:dk2>
      <a:lt2>
        <a:srgbClr val="D5D5D5"/>
      </a:lt2>
      <a:accent1>
        <a:srgbClr val="DD1936"/>
      </a:accent1>
      <a:accent2>
        <a:srgbClr val="00355F"/>
      </a:accent2>
      <a:accent3>
        <a:srgbClr val="00ADEE"/>
      </a:accent3>
      <a:accent4>
        <a:srgbClr val="404041"/>
      </a:accent4>
      <a:accent5>
        <a:srgbClr val="818284"/>
      </a:accent5>
      <a:accent6>
        <a:srgbClr val="A8A9AD"/>
      </a:accent6>
      <a:hlink>
        <a:srgbClr val="00ADEE"/>
      </a:hlink>
      <a:folHlink>
        <a:srgbClr val="00355F"/>
      </a:folHlink>
    </a:clrScheme>
    <a:fontScheme name="Egendefinert 2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root>
</root>
</file>

<file path=customXml/itemProps1.xml><?xml version="1.0" encoding="utf-8"?>
<ds:datastoreItem xmlns:ds="http://schemas.openxmlformats.org/officeDocument/2006/customXml" ds:itemID="{C801C960-DCE9-4CEB-A723-CD1603B5FC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Omslagsmal.dotx</Template>
  <TotalTime>0</TotalTime>
  <Pages>1</Pages>
  <Words>21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Idrettshøgskole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 Høivik Bye</dc:creator>
  <cp:keywords/>
  <dc:description>Template by addpoint.no</dc:description>
  <cp:lastModifiedBy>Jørgen Bye</cp:lastModifiedBy>
  <cp:revision>2</cp:revision>
  <cp:lastPrinted>2016-06-24T09:19:00Z</cp:lastPrinted>
  <dcterms:created xsi:type="dcterms:W3CDTF">2016-06-24T09:20:00Z</dcterms:created>
  <dcterms:modified xsi:type="dcterms:W3CDTF">2016-06-24T09:20:00Z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by">
    <vt:lpwstr>addpoint.no</vt:lpwstr>
  </property>
</Properties>
</file>